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809B8" w14:textId="7A471E66" w:rsidR="00D077E9" w:rsidRDefault="00463140" w:rsidP="00BC1358">
      <w:r>
        <w:rPr>
          <w:noProof/>
        </w:rPr>
        <w:drawing>
          <wp:anchor distT="0" distB="0" distL="114300" distR="114300" simplePos="0" relativeHeight="251658240" behindDoc="1" locked="0" layoutInCell="1" allowOverlap="1" wp14:anchorId="63C9A37A" wp14:editId="51E58C55">
            <wp:simplePos x="0" y="0"/>
            <wp:positionH relativeFrom="page">
              <wp:posOffset>-1781175</wp:posOffset>
            </wp:positionH>
            <wp:positionV relativeFrom="page">
              <wp:align>top</wp:align>
            </wp:positionV>
            <wp:extent cx="10328824" cy="6886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824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39B1BA2A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0F9A82C" w14:textId="3DE124DE" w:rsidR="00D077E9" w:rsidRDefault="00D077E9" w:rsidP="00BC1358"/>
          <w:p w14:paraId="04B548AD" w14:textId="0D4F03D4" w:rsidR="00D077E9" w:rsidRDefault="00D077E9" w:rsidP="00BC1358"/>
        </w:tc>
      </w:tr>
      <w:tr w:rsidR="00D077E9" w14:paraId="0FF9FDE4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23FADC3" w14:textId="15662C90" w:rsidR="00D077E9" w:rsidRDefault="004A69AA" w:rsidP="00BC135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550630" wp14:editId="105ECE40">
                      <wp:simplePos x="0" y="0"/>
                      <wp:positionH relativeFrom="margin">
                        <wp:posOffset>1905</wp:posOffset>
                      </wp:positionH>
                      <wp:positionV relativeFrom="paragraph">
                        <wp:posOffset>-983615</wp:posOffset>
                      </wp:positionV>
                      <wp:extent cx="3528695" cy="1400175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ECBCC" w14:textId="5EDEA83F" w:rsidR="008F5510" w:rsidRDefault="00810CD2" w:rsidP="00BC1358">
                                  <w:pPr>
                                    <w:pStyle w:val="Title"/>
                                  </w:pPr>
                                  <w:r>
                                    <w:t>Declaration by Accredited Institution</w:t>
                                  </w:r>
                                </w:p>
                                <w:p w14:paraId="6860254C" w14:textId="70BE260E" w:rsidR="00D077E9" w:rsidRPr="00BC1358" w:rsidRDefault="00D077E9" w:rsidP="008F551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5506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.15pt;margin-top:-77.45pt;width:277.85pt;height:1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HVGQIAAC0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" filled="f" stroked="f" strokeweight=".5pt">
                      <v:textbox>
                        <w:txbxContent>
                          <w:p w14:paraId="7F0ECBCC" w14:textId="5EDEA83F" w:rsidR="008F5510" w:rsidRDefault="00810CD2" w:rsidP="00BC1358">
                            <w:pPr>
                              <w:pStyle w:val="Title"/>
                            </w:pPr>
                            <w:r>
                              <w:t>Declaration by Accredited Institution</w:t>
                            </w:r>
                          </w:p>
                          <w:p w14:paraId="6860254C" w14:textId="70BE260E" w:rsidR="00D077E9" w:rsidRPr="00BC1358" w:rsidRDefault="00D077E9" w:rsidP="008F5510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7" behindDoc="1" locked="0" layoutInCell="1" allowOverlap="1" wp14:anchorId="2A5ADA13" wp14:editId="54F36BDB">
                      <wp:simplePos x="0" y="0"/>
                      <wp:positionH relativeFrom="margin">
                        <wp:posOffset>-179727</wp:posOffset>
                      </wp:positionH>
                      <wp:positionV relativeFrom="page">
                        <wp:posOffset>-1396474</wp:posOffset>
                      </wp:positionV>
                      <wp:extent cx="3938905" cy="8734096"/>
                      <wp:effectExtent l="0" t="0" r="4445" b="0"/>
                      <wp:wrapNone/>
                      <wp:docPr id="3" name="Rectangle 3" descr="white rectangle for text on cov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8905" cy="87340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84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3622B" id="Rectangle 3" o:spid="_x0000_s1026" alt="white rectangle for text on cover" style="position:absolute;margin-left:-14.15pt;margin-top:-109.95pt;width:310.15pt;height:687.7pt;z-index:-25165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" fillcolor="white [3212]" stroked="f" strokeweight="2pt">
                      <v:fill opacity="54998f"/>
                      <w10:wrap anchorx="margin" anchory="page"/>
                    </v:rect>
                  </w:pict>
                </mc:Fallback>
              </mc:AlternateContent>
            </w:r>
          </w:p>
        </w:tc>
      </w:tr>
      <w:tr w:rsidR="00D077E9" w14:paraId="10DE4793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435D94E" w14:textId="00FDEDBA" w:rsidR="00D077E9" w:rsidRPr="00BC1358" w:rsidRDefault="00D077E9" w:rsidP="00BC1358"/>
        </w:tc>
      </w:tr>
    </w:tbl>
    <w:p w14:paraId="545AB6A8" w14:textId="77777777" w:rsidR="004A69AA" w:rsidRDefault="004A69AA" w:rsidP="00BC1358"/>
    <w:p w14:paraId="300E9638" w14:textId="77777777" w:rsidR="004A69AA" w:rsidRDefault="004A69AA" w:rsidP="004A69AA">
      <w:pPr>
        <w:spacing w:after="200"/>
      </w:pPr>
    </w:p>
    <w:p w14:paraId="095C1577" w14:textId="3A636FBE" w:rsidR="00BD6B31" w:rsidRDefault="000B16BC" w:rsidP="00810CD2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571DD" wp14:editId="12F3C393">
                <wp:simplePos x="0" y="0"/>
                <wp:positionH relativeFrom="margin">
                  <wp:align>left</wp:align>
                </wp:positionH>
                <wp:positionV relativeFrom="paragraph">
                  <wp:posOffset>6104190</wp:posOffset>
                </wp:positionV>
                <wp:extent cx="3200400" cy="1466193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66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C51D3" w14:textId="34F12C59" w:rsidR="00BC1358" w:rsidRDefault="00BC1358" w:rsidP="000B16BC">
                            <w:pPr>
                              <w:rPr>
                                <w:rFonts w:ascii="Arial" w:hAnsi="Arial" w:cs="Arial"/>
                                <w:color w:val="082A75" w:themeColor="text2"/>
                                <w:sz w:val="40"/>
                                <w:szCs w:val="40"/>
                              </w:rPr>
                            </w:pPr>
                            <w:bookmarkStart w:id="0" w:name="_Toc82679008"/>
                            <w:bookmarkStart w:id="1" w:name="_Toc82679056"/>
                            <w:r w:rsidRPr="000B16BC">
                              <w:rPr>
                                <w:rFonts w:ascii="Arial" w:hAnsi="Arial" w:cs="Arial"/>
                                <w:color w:val="082A75" w:themeColor="text2"/>
                                <w:sz w:val="40"/>
                                <w:szCs w:val="40"/>
                              </w:rPr>
                              <w:t>British Association of Sport Rehabilitators</w:t>
                            </w:r>
                            <w:bookmarkEnd w:id="0"/>
                            <w:bookmarkEnd w:id="1"/>
                            <w:r w:rsidRPr="000B16BC">
                              <w:rPr>
                                <w:rFonts w:ascii="Arial" w:hAnsi="Arial" w:cs="Arial"/>
                                <w:color w:val="082A75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33F27AD" w14:textId="77777777" w:rsidR="000B16BC" w:rsidRPr="000B16BC" w:rsidRDefault="000B16BC" w:rsidP="000B16BC">
                            <w:pPr>
                              <w:rPr>
                                <w:rFonts w:ascii="Arial" w:hAnsi="Arial" w:cs="Arial"/>
                                <w:color w:val="082A75" w:themeColor="text2"/>
                                <w:sz w:val="40"/>
                                <w:szCs w:val="40"/>
                              </w:rPr>
                            </w:pPr>
                          </w:p>
                          <w:p w14:paraId="1F8BBAF3" w14:textId="627DDEE6" w:rsidR="00BC1358" w:rsidRPr="000B16BC" w:rsidRDefault="00592E11" w:rsidP="000B16BC">
                            <w:pPr>
                              <w:rPr>
                                <w:b/>
                                <w:bCs w:val="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 w:val="0"/>
                                <w:sz w:val="36"/>
                                <w:szCs w:val="32"/>
                              </w:rPr>
                              <w:t>October 2022</w:t>
                            </w:r>
                          </w:p>
                          <w:p w14:paraId="2E0D0DEE" w14:textId="45DC2300" w:rsidR="000710B2" w:rsidRDefault="000710B2" w:rsidP="000710B2"/>
                          <w:p w14:paraId="2937920A" w14:textId="77777777" w:rsidR="000710B2" w:rsidRPr="000710B2" w:rsidRDefault="000710B2" w:rsidP="000710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71DD" id="Text Box 7" o:spid="_x0000_s1027" type="#_x0000_t202" style="position:absolute;margin-left:0;margin-top:480.65pt;width:252pt;height:115.4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" filled="f" stroked="f" strokeweight=".5pt">
                <v:textbox>
                  <w:txbxContent>
                    <w:p w14:paraId="4D7C51D3" w14:textId="34F12C59" w:rsidR="00BC1358" w:rsidRDefault="00BC1358" w:rsidP="000B16BC">
                      <w:pPr>
                        <w:rPr>
                          <w:rFonts w:ascii="Arial" w:hAnsi="Arial" w:cs="Arial"/>
                          <w:color w:val="082A75" w:themeColor="text2"/>
                          <w:sz w:val="40"/>
                          <w:szCs w:val="40"/>
                        </w:rPr>
                      </w:pPr>
                      <w:bookmarkStart w:id="2" w:name="_Toc82679008"/>
                      <w:bookmarkStart w:id="3" w:name="_Toc82679056"/>
                      <w:r w:rsidRPr="000B16BC">
                        <w:rPr>
                          <w:rFonts w:ascii="Arial" w:hAnsi="Arial" w:cs="Arial"/>
                          <w:color w:val="082A75" w:themeColor="text2"/>
                          <w:sz w:val="40"/>
                          <w:szCs w:val="40"/>
                        </w:rPr>
                        <w:t>British Association of Sport Rehabilitators</w:t>
                      </w:r>
                      <w:bookmarkEnd w:id="2"/>
                      <w:bookmarkEnd w:id="3"/>
                      <w:r w:rsidRPr="000B16BC">
                        <w:rPr>
                          <w:rFonts w:ascii="Arial" w:hAnsi="Arial" w:cs="Arial"/>
                          <w:color w:val="082A75" w:themeColor="text2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33F27AD" w14:textId="77777777" w:rsidR="000B16BC" w:rsidRPr="000B16BC" w:rsidRDefault="000B16BC" w:rsidP="000B16BC">
                      <w:pPr>
                        <w:rPr>
                          <w:rFonts w:ascii="Arial" w:hAnsi="Arial" w:cs="Arial"/>
                          <w:color w:val="082A75" w:themeColor="text2"/>
                          <w:sz w:val="40"/>
                          <w:szCs w:val="40"/>
                        </w:rPr>
                      </w:pPr>
                    </w:p>
                    <w:p w14:paraId="1F8BBAF3" w14:textId="627DDEE6" w:rsidR="00BC1358" w:rsidRPr="000B16BC" w:rsidRDefault="00592E11" w:rsidP="000B16BC">
                      <w:pPr>
                        <w:rPr>
                          <w:b/>
                          <w:bCs w:val="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 w:val="0"/>
                          <w:sz w:val="36"/>
                          <w:szCs w:val="32"/>
                        </w:rPr>
                        <w:t>October 2022</w:t>
                      </w:r>
                    </w:p>
                    <w:p w14:paraId="2E0D0DEE" w14:textId="45DC2300" w:rsidR="000710B2" w:rsidRDefault="000710B2" w:rsidP="000710B2"/>
                    <w:p w14:paraId="2937920A" w14:textId="77777777" w:rsidR="000710B2" w:rsidRPr="000710B2" w:rsidRDefault="000710B2" w:rsidP="000710B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CA36B51" wp14:editId="232BF704">
            <wp:simplePos x="0" y="0"/>
            <wp:positionH relativeFrom="margin">
              <wp:align>right</wp:align>
            </wp:positionH>
            <wp:positionV relativeFrom="paragraph">
              <wp:posOffset>6219190</wp:posOffset>
            </wp:positionV>
            <wp:extent cx="2339340" cy="1295400"/>
            <wp:effectExtent l="0" t="0" r="3810" b="0"/>
            <wp:wrapTight wrapText="bothSides">
              <wp:wrapPolygon edited="0">
                <wp:start x="8971" y="0"/>
                <wp:lineTo x="0" y="953"/>
                <wp:lineTo x="0" y="3176"/>
                <wp:lineTo x="2990" y="5082"/>
                <wp:lineTo x="4573" y="10165"/>
                <wp:lineTo x="1407" y="15247"/>
                <wp:lineTo x="2814" y="20329"/>
                <wp:lineTo x="3694" y="21282"/>
                <wp:lineTo x="5805" y="21282"/>
                <wp:lineTo x="5980" y="21282"/>
                <wp:lineTo x="5277" y="20647"/>
                <wp:lineTo x="4397" y="20329"/>
                <wp:lineTo x="21459" y="16518"/>
                <wp:lineTo x="21459" y="10800"/>
                <wp:lineTo x="19876" y="10165"/>
                <wp:lineTo x="21459" y="5718"/>
                <wp:lineTo x="21459" y="4129"/>
                <wp:lineTo x="10026" y="0"/>
                <wp:lineTo x="8971" y="0"/>
              </wp:wrapPolygon>
            </wp:wrapTight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9A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1A1A02" wp14:editId="30969F9D">
                <wp:simplePos x="0" y="0"/>
                <wp:positionH relativeFrom="page">
                  <wp:align>left</wp:align>
                </wp:positionH>
                <wp:positionV relativeFrom="page">
                  <wp:posOffset>6881495</wp:posOffset>
                </wp:positionV>
                <wp:extent cx="7781925" cy="3362325"/>
                <wp:effectExtent l="0" t="0" r="9525" b="9525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62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87472" w14:textId="73BDB88E" w:rsidR="000710B2" w:rsidRDefault="000710B2" w:rsidP="000710B2">
                            <w:pPr>
                              <w:jc w:val="center"/>
                            </w:pPr>
                          </w:p>
                          <w:p w14:paraId="505E0AE2" w14:textId="042C41FA" w:rsidR="000710B2" w:rsidRDefault="000710B2" w:rsidP="000710B2">
                            <w:pPr>
                              <w:jc w:val="center"/>
                            </w:pPr>
                          </w:p>
                          <w:p w14:paraId="30EBD0AA" w14:textId="61B0D01D" w:rsidR="000710B2" w:rsidRDefault="000710B2" w:rsidP="000710B2">
                            <w:pPr>
                              <w:jc w:val="center"/>
                            </w:pPr>
                          </w:p>
                          <w:p w14:paraId="572CD7E1" w14:textId="6E62A96E" w:rsidR="000710B2" w:rsidRDefault="000710B2" w:rsidP="000710B2">
                            <w:pPr>
                              <w:jc w:val="center"/>
                            </w:pPr>
                          </w:p>
                          <w:p w14:paraId="5A0AC0DE" w14:textId="6995F1AB" w:rsidR="000710B2" w:rsidRDefault="000710B2" w:rsidP="000710B2">
                            <w:pPr>
                              <w:jc w:val="center"/>
                            </w:pPr>
                          </w:p>
                          <w:p w14:paraId="386511FA" w14:textId="186F6A08" w:rsidR="000710B2" w:rsidRDefault="000710B2" w:rsidP="000710B2">
                            <w:pPr>
                              <w:jc w:val="center"/>
                            </w:pPr>
                          </w:p>
                          <w:p w14:paraId="05436FF4" w14:textId="072A9C37" w:rsidR="000710B2" w:rsidRDefault="000710B2" w:rsidP="000710B2">
                            <w:pPr>
                              <w:jc w:val="center"/>
                            </w:pPr>
                          </w:p>
                          <w:p w14:paraId="08B7A2C8" w14:textId="07EC79FF" w:rsidR="000710B2" w:rsidRDefault="000710B2" w:rsidP="000710B2">
                            <w:pPr>
                              <w:jc w:val="center"/>
                            </w:pPr>
                          </w:p>
                          <w:p w14:paraId="1610ECFA" w14:textId="225FF549" w:rsidR="000710B2" w:rsidRDefault="000710B2" w:rsidP="000710B2">
                            <w:pPr>
                              <w:jc w:val="center"/>
                            </w:pPr>
                          </w:p>
                          <w:p w14:paraId="5651A96A" w14:textId="15DD34AE" w:rsidR="000710B2" w:rsidRDefault="000710B2" w:rsidP="000710B2">
                            <w:pPr>
                              <w:jc w:val="center"/>
                            </w:pPr>
                          </w:p>
                          <w:p w14:paraId="623AC3A3" w14:textId="0370288C" w:rsidR="000710B2" w:rsidRDefault="000710B2" w:rsidP="000710B2">
                            <w:pPr>
                              <w:jc w:val="center"/>
                            </w:pPr>
                          </w:p>
                          <w:p w14:paraId="00D03EA8" w14:textId="5000648F" w:rsidR="000710B2" w:rsidRDefault="000710B2" w:rsidP="000710B2">
                            <w:pPr>
                              <w:jc w:val="center"/>
                            </w:pPr>
                          </w:p>
                          <w:p w14:paraId="77627314" w14:textId="53EA57B5" w:rsidR="000710B2" w:rsidRDefault="000710B2" w:rsidP="000710B2">
                            <w:pPr>
                              <w:jc w:val="center"/>
                            </w:pPr>
                          </w:p>
                          <w:p w14:paraId="60339EEE" w14:textId="2E561C82" w:rsidR="000710B2" w:rsidRDefault="000710B2" w:rsidP="000710B2">
                            <w:pPr>
                              <w:jc w:val="center"/>
                            </w:pPr>
                          </w:p>
                          <w:p w14:paraId="38906558" w14:textId="168CAAB3" w:rsidR="004A69AA" w:rsidRDefault="004A69AA" w:rsidP="000710B2">
                            <w:pPr>
                              <w:jc w:val="center"/>
                            </w:pPr>
                          </w:p>
                          <w:p w14:paraId="2D7D64AD" w14:textId="3E8C1DE9" w:rsidR="004A69AA" w:rsidRDefault="004A69AA" w:rsidP="000710B2">
                            <w:pPr>
                              <w:jc w:val="center"/>
                            </w:pPr>
                          </w:p>
                          <w:p w14:paraId="20643E0D" w14:textId="77777777" w:rsidR="004A69AA" w:rsidRDefault="004A69AA" w:rsidP="000710B2">
                            <w:pPr>
                              <w:jc w:val="center"/>
                            </w:pPr>
                          </w:p>
                          <w:p w14:paraId="3A658521" w14:textId="63B11E8C" w:rsidR="000710B2" w:rsidRDefault="000710B2" w:rsidP="000710B2">
                            <w:pPr>
                              <w:jc w:val="center"/>
                            </w:pPr>
                          </w:p>
                          <w:p w14:paraId="1CEDDFB7" w14:textId="6CAC36CF" w:rsidR="000710B2" w:rsidRDefault="000710B2" w:rsidP="000710B2">
                            <w:pPr>
                              <w:jc w:val="center"/>
                            </w:pPr>
                          </w:p>
                          <w:p w14:paraId="25BFA068" w14:textId="43797D56" w:rsidR="000710B2" w:rsidRDefault="000710B2" w:rsidP="000710B2">
                            <w:pPr>
                              <w:jc w:val="center"/>
                            </w:pPr>
                          </w:p>
                          <w:p w14:paraId="26CA37FE" w14:textId="36D2C665" w:rsidR="000710B2" w:rsidRDefault="000710B2" w:rsidP="000710B2">
                            <w:pPr>
                              <w:jc w:val="center"/>
                            </w:pPr>
                          </w:p>
                          <w:p w14:paraId="4F11D03B" w14:textId="796E4278" w:rsidR="000710B2" w:rsidRDefault="000710B2" w:rsidP="000710B2">
                            <w:pPr>
                              <w:jc w:val="center"/>
                            </w:pPr>
                          </w:p>
                          <w:p w14:paraId="15F8EA09" w14:textId="77777777" w:rsidR="000710B2" w:rsidRDefault="000710B2" w:rsidP="000710B2">
                            <w:pPr>
                              <w:jc w:val="center"/>
                            </w:pPr>
                          </w:p>
                          <w:p w14:paraId="059776F7" w14:textId="1EBB9E20" w:rsidR="000710B2" w:rsidRDefault="000710B2" w:rsidP="000710B2">
                            <w:pPr>
                              <w:jc w:val="center"/>
                            </w:pPr>
                          </w:p>
                          <w:p w14:paraId="1EADF48A" w14:textId="128B0D7B" w:rsidR="000710B2" w:rsidRDefault="000710B2" w:rsidP="000710B2">
                            <w:pPr>
                              <w:jc w:val="center"/>
                            </w:pPr>
                          </w:p>
                          <w:p w14:paraId="7B90D5C3" w14:textId="7E658EE0" w:rsidR="000710B2" w:rsidRDefault="000710B2" w:rsidP="000710B2">
                            <w:pPr>
                              <w:jc w:val="center"/>
                            </w:pPr>
                          </w:p>
                          <w:p w14:paraId="19271D17" w14:textId="0C93BC9F" w:rsidR="000710B2" w:rsidRDefault="000710B2" w:rsidP="000710B2">
                            <w:pPr>
                              <w:jc w:val="center"/>
                            </w:pPr>
                          </w:p>
                          <w:p w14:paraId="1AB7DB42" w14:textId="1A632EFF" w:rsidR="000710B2" w:rsidRDefault="000710B2" w:rsidP="000710B2">
                            <w:pPr>
                              <w:jc w:val="center"/>
                            </w:pPr>
                          </w:p>
                          <w:p w14:paraId="6A0EB311" w14:textId="50F8897D" w:rsidR="000710B2" w:rsidRDefault="000710B2" w:rsidP="000710B2">
                            <w:pPr>
                              <w:jc w:val="center"/>
                            </w:pPr>
                          </w:p>
                          <w:p w14:paraId="69BF52FB" w14:textId="6BDF4777" w:rsidR="000710B2" w:rsidRDefault="000710B2" w:rsidP="000710B2">
                            <w:pPr>
                              <w:jc w:val="center"/>
                            </w:pPr>
                          </w:p>
                          <w:p w14:paraId="6FC589BA" w14:textId="08419B2F" w:rsidR="000710B2" w:rsidRDefault="000710B2" w:rsidP="000710B2">
                            <w:pPr>
                              <w:jc w:val="center"/>
                            </w:pPr>
                          </w:p>
                          <w:p w14:paraId="57EB223B" w14:textId="728D0833" w:rsidR="000710B2" w:rsidRDefault="000710B2" w:rsidP="000710B2">
                            <w:pPr>
                              <w:jc w:val="center"/>
                            </w:pPr>
                          </w:p>
                          <w:p w14:paraId="27807368" w14:textId="05D81F65" w:rsidR="000710B2" w:rsidRDefault="000710B2" w:rsidP="000710B2">
                            <w:pPr>
                              <w:jc w:val="center"/>
                            </w:pPr>
                          </w:p>
                          <w:p w14:paraId="4F392B86" w14:textId="5F47989B" w:rsidR="000710B2" w:rsidRDefault="000710B2" w:rsidP="000710B2">
                            <w:pPr>
                              <w:jc w:val="center"/>
                            </w:pPr>
                          </w:p>
                          <w:p w14:paraId="58B665D9" w14:textId="686E131E" w:rsidR="000710B2" w:rsidRDefault="000710B2" w:rsidP="000710B2">
                            <w:pPr>
                              <w:jc w:val="center"/>
                            </w:pPr>
                          </w:p>
                          <w:p w14:paraId="61E04535" w14:textId="73CBDDE3" w:rsidR="000710B2" w:rsidRDefault="000710B2" w:rsidP="000710B2">
                            <w:pPr>
                              <w:jc w:val="center"/>
                            </w:pPr>
                          </w:p>
                          <w:p w14:paraId="6F0C5349" w14:textId="46E4013E" w:rsidR="000710B2" w:rsidRDefault="000710B2" w:rsidP="000710B2">
                            <w:pPr>
                              <w:jc w:val="center"/>
                            </w:pPr>
                          </w:p>
                          <w:p w14:paraId="34108CC1" w14:textId="79F48ACC" w:rsidR="000710B2" w:rsidRDefault="000710B2" w:rsidP="000710B2">
                            <w:pPr>
                              <w:jc w:val="center"/>
                            </w:pPr>
                          </w:p>
                          <w:p w14:paraId="357DA746" w14:textId="30870950" w:rsidR="000710B2" w:rsidRDefault="000710B2" w:rsidP="000710B2">
                            <w:pPr>
                              <w:jc w:val="center"/>
                            </w:pPr>
                          </w:p>
                          <w:p w14:paraId="477D1695" w14:textId="24D827C6" w:rsidR="000710B2" w:rsidRDefault="000710B2" w:rsidP="000710B2">
                            <w:pPr>
                              <w:jc w:val="center"/>
                            </w:pPr>
                          </w:p>
                          <w:p w14:paraId="137AA203" w14:textId="62A600B7" w:rsidR="000710B2" w:rsidRDefault="000710B2" w:rsidP="000710B2">
                            <w:pPr>
                              <w:jc w:val="center"/>
                            </w:pPr>
                          </w:p>
                          <w:p w14:paraId="15764C18" w14:textId="7651DF80" w:rsidR="000710B2" w:rsidRDefault="000710B2" w:rsidP="000710B2">
                            <w:pPr>
                              <w:jc w:val="center"/>
                            </w:pPr>
                          </w:p>
                          <w:p w14:paraId="3DF826D7" w14:textId="73F6CAF6" w:rsidR="000710B2" w:rsidRDefault="000710B2" w:rsidP="000710B2">
                            <w:pPr>
                              <w:jc w:val="center"/>
                            </w:pPr>
                          </w:p>
                          <w:p w14:paraId="5DD53CCC" w14:textId="588A3AA5" w:rsidR="000710B2" w:rsidRDefault="000710B2" w:rsidP="000710B2">
                            <w:pPr>
                              <w:jc w:val="center"/>
                            </w:pPr>
                          </w:p>
                          <w:p w14:paraId="49F8B24B" w14:textId="64DCC5BB" w:rsidR="000710B2" w:rsidRDefault="000710B2" w:rsidP="000710B2">
                            <w:pPr>
                              <w:jc w:val="center"/>
                            </w:pPr>
                          </w:p>
                          <w:p w14:paraId="049A72A6" w14:textId="342D0A5F" w:rsidR="000710B2" w:rsidRDefault="000710B2" w:rsidP="000710B2">
                            <w:pPr>
                              <w:jc w:val="center"/>
                            </w:pPr>
                          </w:p>
                          <w:p w14:paraId="3EF39D9A" w14:textId="22F1F48A" w:rsidR="000710B2" w:rsidRDefault="000710B2" w:rsidP="000710B2">
                            <w:pPr>
                              <w:jc w:val="center"/>
                            </w:pPr>
                          </w:p>
                          <w:p w14:paraId="373F1292" w14:textId="09B84CF9" w:rsidR="000710B2" w:rsidRDefault="000710B2" w:rsidP="000710B2">
                            <w:pPr>
                              <w:jc w:val="center"/>
                            </w:pPr>
                          </w:p>
                          <w:p w14:paraId="7E6DAF70" w14:textId="50F06ABA" w:rsidR="000710B2" w:rsidRDefault="000710B2" w:rsidP="000710B2">
                            <w:pPr>
                              <w:jc w:val="center"/>
                            </w:pPr>
                          </w:p>
                          <w:p w14:paraId="323B31F8" w14:textId="23F8CD1D" w:rsidR="000710B2" w:rsidRDefault="000710B2" w:rsidP="000710B2">
                            <w:pPr>
                              <w:jc w:val="center"/>
                            </w:pPr>
                          </w:p>
                          <w:p w14:paraId="1AE19918" w14:textId="77777777" w:rsidR="000710B2" w:rsidRDefault="000710B2" w:rsidP="00071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1A02" id="Rectangle 2" o:spid="_x0000_s1028" alt="colored rectangle" style="position:absolute;margin-left:0;margin-top:541.85pt;width:612.75pt;height:264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" fillcolor="#082a75 [3215]" stroked="f" strokeweight="2pt">
                <v:textbox>
                  <w:txbxContent>
                    <w:p w14:paraId="40087472" w14:textId="73BDB88E" w:rsidR="000710B2" w:rsidRDefault="000710B2" w:rsidP="000710B2">
                      <w:pPr>
                        <w:jc w:val="center"/>
                      </w:pPr>
                    </w:p>
                    <w:p w14:paraId="505E0AE2" w14:textId="042C41FA" w:rsidR="000710B2" w:rsidRDefault="000710B2" w:rsidP="000710B2">
                      <w:pPr>
                        <w:jc w:val="center"/>
                      </w:pPr>
                    </w:p>
                    <w:p w14:paraId="30EBD0AA" w14:textId="61B0D01D" w:rsidR="000710B2" w:rsidRDefault="000710B2" w:rsidP="000710B2">
                      <w:pPr>
                        <w:jc w:val="center"/>
                      </w:pPr>
                    </w:p>
                    <w:p w14:paraId="572CD7E1" w14:textId="6E62A96E" w:rsidR="000710B2" w:rsidRDefault="000710B2" w:rsidP="000710B2">
                      <w:pPr>
                        <w:jc w:val="center"/>
                      </w:pPr>
                    </w:p>
                    <w:p w14:paraId="5A0AC0DE" w14:textId="6995F1AB" w:rsidR="000710B2" w:rsidRDefault="000710B2" w:rsidP="000710B2">
                      <w:pPr>
                        <w:jc w:val="center"/>
                      </w:pPr>
                    </w:p>
                    <w:p w14:paraId="386511FA" w14:textId="186F6A08" w:rsidR="000710B2" w:rsidRDefault="000710B2" w:rsidP="000710B2">
                      <w:pPr>
                        <w:jc w:val="center"/>
                      </w:pPr>
                    </w:p>
                    <w:p w14:paraId="05436FF4" w14:textId="072A9C37" w:rsidR="000710B2" w:rsidRDefault="000710B2" w:rsidP="000710B2">
                      <w:pPr>
                        <w:jc w:val="center"/>
                      </w:pPr>
                    </w:p>
                    <w:p w14:paraId="08B7A2C8" w14:textId="07EC79FF" w:rsidR="000710B2" w:rsidRDefault="000710B2" w:rsidP="000710B2">
                      <w:pPr>
                        <w:jc w:val="center"/>
                      </w:pPr>
                    </w:p>
                    <w:p w14:paraId="1610ECFA" w14:textId="225FF549" w:rsidR="000710B2" w:rsidRDefault="000710B2" w:rsidP="000710B2">
                      <w:pPr>
                        <w:jc w:val="center"/>
                      </w:pPr>
                    </w:p>
                    <w:p w14:paraId="5651A96A" w14:textId="15DD34AE" w:rsidR="000710B2" w:rsidRDefault="000710B2" w:rsidP="000710B2">
                      <w:pPr>
                        <w:jc w:val="center"/>
                      </w:pPr>
                    </w:p>
                    <w:p w14:paraId="623AC3A3" w14:textId="0370288C" w:rsidR="000710B2" w:rsidRDefault="000710B2" w:rsidP="000710B2">
                      <w:pPr>
                        <w:jc w:val="center"/>
                      </w:pPr>
                    </w:p>
                    <w:p w14:paraId="00D03EA8" w14:textId="5000648F" w:rsidR="000710B2" w:rsidRDefault="000710B2" w:rsidP="000710B2">
                      <w:pPr>
                        <w:jc w:val="center"/>
                      </w:pPr>
                    </w:p>
                    <w:p w14:paraId="77627314" w14:textId="53EA57B5" w:rsidR="000710B2" w:rsidRDefault="000710B2" w:rsidP="000710B2">
                      <w:pPr>
                        <w:jc w:val="center"/>
                      </w:pPr>
                    </w:p>
                    <w:p w14:paraId="60339EEE" w14:textId="2E561C82" w:rsidR="000710B2" w:rsidRDefault="000710B2" w:rsidP="000710B2">
                      <w:pPr>
                        <w:jc w:val="center"/>
                      </w:pPr>
                    </w:p>
                    <w:p w14:paraId="38906558" w14:textId="168CAAB3" w:rsidR="004A69AA" w:rsidRDefault="004A69AA" w:rsidP="000710B2">
                      <w:pPr>
                        <w:jc w:val="center"/>
                      </w:pPr>
                    </w:p>
                    <w:p w14:paraId="2D7D64AD" w14:textId="3E8C1DE9" w:rsidR="004A69AA" w:rsidRDefault="004A69AA" w:rsidP="000710B2">
                      <w:pPr>
                        <w:jc w:val="center"/>
                      </w:pPr>
                    </w:p>
                    <w:p w14:paraId="20643E0D" w14:textId="77777777" w:rsidR="004A69AA" w:rsidRDefault="004A69AA" w:rsidP="000710B2">
                      <w:pPr>
                        <w:jc w:val="center"/>
                      </w:pPr>
                    </w:p>
                    <w:p w14:paraId="3A658521" w14:textId="63B11E8C" w:rsidR="000710B2" w:rsidRDefault="000710B2" w:rsidP="000710B2">
                      <w:pPr>
                        <w:jc w:val="center"/>
                      </w:pPr>
                    </w:p>
                    <w:p w14:paraId="1CEDDFB7" w14:textId="6CAC36CF" w:rsidR="000710B2" w:rsidRDefault="000710B2" w:rsidP="000710B2">
                      <w:pPr>
                        <w:jc w:val="center"/>
                      </w:pPr>
                    </w:p>
                    <w:p w14:paraId="25BFA068" w14:textId="43797D56" w:rsidR="000710B2" w:rsidRDefault="000710B2" w:rsidP="000710B2">
                      <w:pPr>
                        <w:jc w:val="center"/>
                      </w:pPr>
                    </w:p>
                    <w:p w14:paraId="26CA37FE" w14:textId="36D2C665" w:rsidR="000710B2" w:rsidRDefault="000710B2" w:rsidP="000710B2">
                      <w:pPr>
                        <w:jc w:val="center"/>
                      </w:pPr>
                    </w:p>
                    <w:p w14:paraId="4F11D03B" w14:textId="796E4278" w:rsidR="000710B2" w:rsidRDefault="000710B2" w:rsidP="000710B2">
                      <w:pPr>
                        <w:jc w:val="center"/>
                      </w:pPr>
                    </w:p>
                    <w:p w14:paraId="15F8EA09" w14:textId="77777777" w:rsidR="000710B2" w:rsidRDefault="000710B2" w:rsidP="000710B2">
                      <w:pPr>
                        <w:jc w:val="center"/>
                      </w:pPr>
                    </w:p>
                    <w:p w14:paraId="059776F7" w14:textId="1EBB9E20" w:rsidR="000710B2" w:rsidRDefault="000710B2" w:rsidP="000710B2">
                      <w:pPr>
                        <w:jc w:val="center"/>
                      </w:pPr>
                    </w:p>
                    <w:p w14:paraId="1EADF48A" w14:textId="128B0D7B" w:rsidR="000710B2" w:rsidRDefault="000710B2" w:rsidP="000710B2">
                      <w:pPr>
                        <w:jc w:val="center"/>
                      </w:pPr>
                    </w:p>
                    <w:p w14:paraId="7B90D5C3" w14:textId="7E658EE0" w:rsidR="000710B2" w:rsidRDefault="000710B2" w:rsidP="000710B2">
                      <w:pPr>
                        <w:jc w:val="center"/>
                      </w:pPr>
                    </w:p>
                    <w:p w14:paraId="19271D17" w14:textId="0C93BC9F" w:rsidR="000710B2" w:rsidRDefault="000710B2" w:rsidP="000710B2">
                      <w:pPr>
                        <w:jc w:val="center"/>
                      </w:pPr>
                    </w:p>
                    <w:p w14:paraId="1AB7DB42" w14:textId="1A632EFF" w:rsidR="000710B2" w:rsidRDefault="000710B2" w:rsidP="000710B2">
                      <w:pPr>
                        <w:jc w:val="center"/>
                      </w:pPr>
                    </w:p>
                    <w:p w14:paraId="6A0EB311" w14:textId="50F8897D" w:rsidR="000710B2" w:rsidRDefault="000710B2" w:rsidP="000710B2">
                      <w:pPr>
                        <w:jc w:val="center"/>
                      </w:pPr>
                    </w:p>
                    <w:p w14:paraId="69BF52FB" w14:textId="6BDF4777" w:rsidR="000710B2" w:rsidRDefault="000710B2" w:rsidP="000710B2">
                      <w:pPr>
                        <w:jc w:val="center"/>
                      </w:pPr>
                    </w:p>
                    <w:p w14:paraId="6FC589BA" w14:textId="08419B2F" w:rsidR="000710B2" w:rsidRDefault="000710B2" w:rsidP="000710B2">
                      <w:pPr>
                        <w:jc w:val="center"/>
                      </w:pPr>
                    </w:p>
                    <w:p w14:paraId="57EB223B" w14:textId="728D0833" w:rsidR="000710B2" w:rsidRDefault="000710B2" w:rsidP="000710B2">
                      <w:pPr>
                        <w:jc w:val="center"/>
                      </w:pPr>
                    </w:p>
                    <w:p w14:paraId="27807368" w14:textId="05D81F65" w:rsidR="000710B2" w:rsidRDefault="000710B2" w:rsidP="000710B2">
                      <w:pPr>
                        <w:jc w:val="center"/>
                      </w:pPr>
                    </w:p>
                    <w:p w14:paraId="4F392B86" w14:textId="5F47989B" w:rsidR="000710B2" w:rsidRDefault="000710B2" w:rsidP="000710B2">
                      <w:pPr>
                        <w:jc w:val="center"/>
                      </w:pPr>
                    </w:p>
                    <w:p w14:paraId="58B665D9" w14:textId="686E131E" w:rsidR="000710B2" w:rsidRDefault="000710B2" w:rsidP="000710B2">
                      <w:pPr>
                        <w:jc w:val="center"/>
                      </w:pPr>
                    </w:p>
                    <w:p w14:paraId="61E04535" w14:textId="73CBDDE3" w:rsidR="000710B2" w:rsidRDefault="000710B2" w:rsidP="000710B2">
                      <w:pPr>
                        <w:jc w:val="center"/>
                      </w:pPr>
                    </w:p>
                    <w:p w14:paraId="6F0C5349" w14:textId="46E4013E" w:rsidR="000710B2" w:rsidRDefault="000710B2" w:rsidP="000710B2">
                      <w:pPr>
                        <w:jc w:val="center"/>
                      </w:pPr>
                    </w:p>
                    <w:p w14:paraId="34108CC1" w14:textId="79F48ACC" w:rsidR="000710B2" w:rsidRDefault="000710B2" w:rsidP="000710B2">
                      <w:pPr>
                        <w:jc w:val="center"/>
                      </w:pPr>
                    </w:p>
                    <w:p w14:paraId="357DA746" w14:textId="30870950" w:rsidR="000710B2" w:rsidRDefault="000710B2" w:rsidP="000710B2">
                      <w:pPr>
                        <w:jc w:val="center"/>
                      </w:pPr>
                    </w:p>
                    <w:p w14:paraId="477D1695" w14:textId="24D827C6" w:rsidR="000710B2" w:rsidRDefault="000710B2" w:rsidP="000710B2">
                      <w:pPr>
                        <w:jc w:val="center"/>
                      </w:pPr>
                    </w:p>
                    <w:p w14:paraId="137AA203" w14:textId="62A600B7" w:rsidR="000710B2" w:rsidRDefault="000710B2" w:rsidP="000710B2">
                      <w:pPr>
                        <w:jc w:val="center"/>
                      </w:pPr>
                    </w:p>
                    <w:p w14:paraId="15764C18" w14:textId="7651DF80" w:rsidR="000710B2" w:rsidRDefault="000710B2" w:rsidP="000710B2">
                      <w:pPr>
                        <w:jc w:val="center"/>
                      </w:pPr>
                    </w:p>
                    <w:p w14:paraId="3DF826D7" w14:textId="73F6CAF6" w:rsidR="000710B2" w:rsidRDefault="000710B2" w:rsidP="000710B2">
                      <w:pPr>
                        <w:jc w:val="center"/>
                      </w:pPr>
                    </w:p>
                    <w:p w14:paraId="5DD53CCC" w14:textId="588A3AA5" w:rsidR="000710B2" w:rsidRDefault="000710B2" w:rsidP="000710B2">
                      <w:pPr>
                        <w:jc w:val="center"/>
                      </w:pPr>
                    </w:p>
                    <w:p w14:paraId="49F8B24B" w14:textId="64DCC5BB" w:rsidR="000710B2" w:rsidRDefault="000710B2" w:rsidP="000710B2">
                      <w:pPr>
                        <w:jc w:val="center"/>
                      </w:pPr>
                    </w:p>
                    <w:p w14:paraId="049A72A6" w14:textId="342D0A5F" w:rsidR="000710B2" w:rsidRDefault="000710B2" w:rsidP="000710B2">
                      <w:pPr>
                        <w:jc w:val="center"/>
                      </w:pPr>
                    </w:p>
                    <w:p w14:paraId="3EF39D9A" w14:textId="22F1F48A" w:rsidR="000710B2" w:rsidRDefault="000710B2" w:rsidP="000710B2">
                      <w:pPr>
                        <w:jc w:val="center"/>
                      </w:pPr>
                    </w:p>
                    <w:p w14:paraId="373F1292" w14:textId="09B84CF9" w:rsidR="000710B2" w:rsidRDefault="000710B2" w:rsidP="000710B2">
                      <w:pPr>
                        <w:jc w:val="center"/>
                      </w:pPr>
                    </w:p>
                    <w:p w14:paraId="7E6DAF70" w14:textId="50F06ABA" w:rsidR="000710B2" w:rsidRDefault="000710B2" w:rsidP="000710B2">
                      <w:pPr>
                        <w:jc w:val="center"/>
                      </w:pPr>
                    </w:p>
                    <w:p w14:paraId="323B31F8" w14:textId="23F8CD1D" w:rsidR="000710B2" w:rsidRDefault="000710B2" w:rsidP="000710B2">
                      <w:pPr>
                        <w:jc w:val="center"/>
                      </w:pPr>
                    </w:p>
                    <w:p w14:paraId="1AE19918" w14:textId="77777777" w:rsidR="000710B2" w:rsidRDefault="000710B2" w:rsidP="000710B2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A69AA">
        <w:br w:type="page"/>
      </w:r>
    </w:p>
    <w:p w14:paraId="7DAA1182" w14:textId="7811A7ED" w:rsidR="00BD6B31" w:rsidRDefault="00BD6B31" w:rsidP="00BD6B31">
      <w:pPr>
        <w:pStyle w:val="Heading1"/>
      </w:pPr>
      <w:bookmarkStart w:id="4" w:name="_Toc115862799"/>
      <w:r>
        <w:lastRenderedPageBreak/>
        <w:t>Declaration by Accredited Institution</w:t>
      </w:r>
      <w:bookmarkEnd w:id="4"/>
      <w:r>
        <w:t xml:space="preserve"> </w:t>
      </w:r>
    </w:p>
    <w:p w14:paraId="58641706" w14:textId="0C86DF19" w:rsidR="00BD6B31" w:rsidRDefault="00BD6B31" w:rsidP="00FC48A3">
      <w:r>
        <w:t>To be completed by the programme lead or head of department.</w:t>
      </w:r>
    </w:p>
    <w:p w14:paraId="2D297243" w14:textId="2A114650" w:rsidR="00810CD2" w:rsidRDefault="00810CD2" w:rsidP="00FC48A3"/>
    <w:p w14:paraId="73C339F6" w14:textId="36A38649" w:rsidR="00810CD2" w:rsidRDefault="00810CD2" w:rsidP="00FC48A3">
      <w:r>
        <w:t xml:space="preserve">For guidance on completing this declaration, please refer to the BASRaT Fitness to Practise policy for Accredited Institutions. </w:t>
      </w:r>
    </w:p>
    <w:p w14:paraId="2257087B" w14:textId="7FED0BF4" w:rsidR="00BD6B31" w:rsidRDefault="00BD6B31" w:rsidP="00FC48A3"/>
    <w:p w14:paraId="4E7134A1" w14:textId="4AA3E287" w:rsidR="00BD6B31" w:rsidRDefault="00BD6B31" w:rsidP="00FC48A3">
      <w:pPr>
        <w:rPr>
          <w:b/>
          <w:bCs w:val="0"/>
          <w:u w:val="single"/>
        </w:rPr>
      </w:pPr>
      <w:r w:rsidRPr="00BD6B31">
        <w:rPr>
          <w:b/>
          <w:bCs w:val="0"/>
          <w:u w:val="single"/>
        </w:rPr>
        <w:t xml:space="preserve">Declaration of Fitness to Practise </w:t>
      </w:r>
    </w:p>
    <w:p w14:paraId="0C362FB6" w14:textId="3AC77ED7" w:rsidR="00BD6B31" w:rsidRDefault="00BD6B31" w:rsidP="00FC48A3">
      <w:r>
        <w:t xml:space="preserve">By signing this </w:t>
      </w:r>
      <w:r w:rsidR="006B6453">
        <w:t>declaration,</w:t>
      </w:r>
      <w:r>
        <w:t xml:space="preserve"> you are declaring that </w:t>
      </w:r>
      <w:r w:rsidR="006B6453">
        <w:t xml:space="preserve">following </w:t>
      </w:r>
      <w:r>
        <w:t xml:space="preserve">students from: </w:t>
      </w:r>
    </w:p>
    <w:p w14:paraId="6875DD55" w14:textId="77777777" w:rsidR="006B6453" w:rsidRDefault="006B6453" w:rsidP="00FC48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962"/>
      </w:tblGrid>
      <w:tr w:rsidR="006B6453" w14:paraId="2972B1AF" w14:textId="77777777" w:rsidTr="006B6453">
        <w:tc>
          <w:tcPr>
            <w:tcW w:w="3964" w:type="dxa"/>
          </w:tcPr>
          <w:p w14:paraId="068A1A53" w14:textId="0114D86E" w:rsidR="006B6453" w:rsidRDefault="006B6453" w:rsidP="00FC48A3">
            <w:pPr>
              <w:rPr>
                <w:b/>
                <w:bCs w:val="0"/>
              </w:rPr>
            </w:pPr>
            <w:r>
              <w:rPr>
                <w:b/>
                <w:bCs w:val="0"/>
              </w:rPr>
              <w:t>Institution:</w:t>
            </w:r>
          </w:p>
        </w:tc>
        <w:tc>
          <w:tcPr>
            <w:tcW w:w="5962" w:type="dxa"/>
          </w:tcPr>
          <w:p w14:paraId="7B2083F1" w14:textId="77777777" w:rsidR="006B6453" w:rsidRDefault="006B6453" w:rsidP="00FC48A3">
            <w:pPr>
              <w:rPr>
                <w:b/>
                <w:bCs w:val="0"/>
              </w:rPr>
            </w:pPr>
          </w:p>
        </w:tc>
      </w:tr>
      <w:tr w:rsidR="006B6453" w14:paraId="1F0886D7" w14:textId="77777777" w:rsidTr="006B6453">
        <w:tc>
          <w:tcPr>
            <w:tcW w:w="3964" w:type="dxa"/>
          </w:tcPr>
          <w:p w14:paraId="3017473D" w14:textId="24024F20" w:rsidR="006B6453" w:rsidRDefault="006B6453" w:rsidP="00FC48A3">
            <w:pPr>
              <w:rPr>
                <w:b/>
                <w:bCs w:val="0"/>
              </w:rPr>
            </w:pPr>
            <w:r>
              <w:rPr>
                <w:b/>
                <w:bCs w:val="0"/>
              </w:rPr>
              <w:t xml:space="preserve">Of the cohort graduating in the year: </w:t>
            </w:r>
          </w:p>
        </w:tc>
        <w:tc>
          <w:tcPr>
            <w:tcW w:w="5962" w:type="dxa"/>
          </w:tcPr>
          <w:p w14:paraId="0814BFA3" w14:textId="77777777" w:rsidR="006B6453" w:rsidRDefault="006B6453" w:rsidP="00FC48A3">
            <w:pPr>
              <w:rPr>
                <w:b/>
                <w:bCs w:val="0"/>
              </w:rPr>
            </w:pPr>
          </w:p>
        </w:tc>
      </w:tr>
    </w:tbl>
    <w:p w14:paraId="7439BCCF" w14:textId="0CB8E784" w:rsidR="00BD6B31" w:rsidRDefault="00BD6B31" w:rsidP="00FC48A3">
      <w:pPr>
        <w:rPr>
          <w:b/>
          <w:bCs w:val="0"/>
        </w:rPr>
      </w:pPr>
    </w:p>
    <w:p w14:paraId="2C965A11" w14:textId="592A2014" w:rsidR="006B6453" w:rsidRDefault="006B6453" w:rsidP="00FC48A3">
      <w:r>
        <w:t xml:space="preserve">Have successfully completed all elements of the BASRaT accredited programme and is deemed of sufficient health and character to be capable of safe and effective practice without supervision, because: </w:t>
      </w:r>
    </w:p>
    <w:p w14:paraId="401D7A3B" w14:textId="77777777" w:rsidR="006B6453" w:rsidRDefault="006B6453" w:rsidP="00FC48A3"/>
    <w:p w14:paraId="5BED82C0" w14:textId="3BAB867B" w:rsidR="006B6453" w:rsidRDefault="006B6453" w:rsidP="006B6453">
      <w:pPr>
        <w:pStyle w:val="ListParagraph"/>
        <w:numPr>
          <w:ilvl w:val="0"/>
          <w:numId w:val="21"/>
        </w:numPr>
      </w:pPr>
      <w:r>
        <w:t>No concerns have been raised/investigated regarding their fitness to practise</w:t>
      </w:r>
    </w:p>
    <w:p w14:paraId="3E52EBA9" w14:textId="2432382D" w:rsidR="006B6453" w:rsidRDefault="006B6453" w:rsidP="006B6453">
      <w:r>
        <w:t xml:space="preserve">Or </w:t>
      </w:r>
    </w:p>
    <w:p w14:paraId="35A1D224" w14:textId="162F9181" w:rsidR="006B6453" w:rsidRDefault="006B6453" w:rsidP="006B6453">
      <w:pPr>
        <w:pStyle w:val="ListParagraph"/>
        <w:numPr>
          <w:ilvl w:val="0"/>
          <w:numId w:val="21"/>
        </w:numPr>
      </w:pPr>
      <w:r>
        <w:t xml:space="preserve">They have been investigated under the institutional professional misconduct and/or fitness to practise procedures and no further action or intervention was required. </w:t>
      </w:r>
    </w:p>
    <w:p w14:paraId="39EDB411" w14:textId="43792365" w:rsidR="006B6453" w:rsidRDefault="006B6453" w:rsidP="006B6453"/>
    <w:p w14:paraId="585D186F" w14:textId="7A76096E" w:rsidR="006B6453" w:rsidRDefault="006B6453" w:rsidP="006B6453">
      <w:pPr>
        <w:rPr>
          <w:b/>
          <w:bCs w:val="0"/>
        </w:rPr>
      </w:pPr>
      <w:r w:rsidRPr="006B6453">
        <w:rPr>
          <w:b/>
          <w:bCs w:val="0"/>
        </w:rPr>
        <w:t xml:space="preserve">List of students deemed fit to practise without supervision: </w:t>
      </w:r>
    </w:p>
    <w:p w14:paraId="1D54B33B" w14:textId="556C920F" w:rsidR="006B6453" w:rsidRDefault="006B6453" w:rsidP="006B6453">
      <w:pPr>
        <w:rPr>
          <w:b/>
          <w:bCs w:val="0"/>
        </w:rPr>
      </w:pPr>
    </w:p>
    <w:p w14:paraId="412C290F" w14:textId="77777777" w:rsidR="006B6453" w:rsidRPr="006B6453" w:rsidRDefault="006B6453" w:rsidP="006B6453">
      <w:pPr>
        <w:rPr>
          <w:b/>
          <w:bCs w:val="0"/>
        </w:rPr>
      </w:pPr>
    </w:p>
    <w:p w14:paraId="5F1CC025" w14:textId="08EDBD8F" w:rsidR="006B6453" w:rsidRDefault="006B6453" w:rsidP="006B6453">
      <w:pPr>
        <w:rPr>
          <w:b/>
          <w:bCs w:val="0"/>
        </w:rPr>
      </w:pPr>
      <w:r w:rsidRPr="006B6453">
        <w:rPr>
          <w:b/>
          <w:bCs w:val="0"/>
        </w:rPr>
        <w:t xml:space="preserve">Students from the cohort not included in this declaration and/or not fit to practise without supervision:  </w:t>
      </w:r>
    </w:p>
    <w:p w14:paraId="238DDBA9" w14:textId="1430AB87" w:rsidR="006B6453" w:rsidRDefault="006B6453" w:rsidP="006B6453">
      <w:pPr>
        <w:rPr>
          <w:b/>
          <w:bCs w:val="0"/>
        </w:rPr>
      </w:pPr>
    </w:p>
    <w:p w14:paraId="2A31184F" w14:textId="77777777" w:rsidR="006B6453" w:rsidRDefault="006B6453" w:rsidP="006B6453">
      <w:pPr>
        <w:rPr>
          <w:b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371"/>
      </w:tblGrid>
      <w:tr w:rsidR="006B6453" w14:paraId="14EF14D2" w14:textId="77777777" w:rsidTr="006B6453">
        <w:tc>
          <w:tcPr>
            <w:tcW w:w="1555" w:type="dxa"/>
          </w:tcPr>
          <w:p w14:paraId="5E2AF73A" w14:textId="5A904765" w:rsidR="006B6453" w:rsidRDefault="006B6453" w:rsidP="006B6453">
            <w:r>
              <w:t>Full name:</w:t>
            </w:r>
          </w:p>
        </w:tc>
        <w:tc>
          <w:tcPr>
            <w:tcW w:w="8371" w:type="dxa"/>
          </w:tcPr>
          <w:p w14:paraId="315B4191" w14:textId="77777777" w:rsidR="006B6453" w:rsidRDefault="006B6453" w:rsidP="006B6453"/>
        </w:tc>
      </w:tr>
      <w:tr w:rsidR="006B6453" w14:paraId="2E285585" w14:textId="77777777" w:rsidTr="006B6453">
        <w:tc>
          <w:tcPr>
            <w:tcW w:w="1555" w:type="dxa"/>
          </w:tcPr>
          <w:p w14:paraId="32FE7828" w14:textId="22A6355C" w:rsidR="006B6453" w:rsidRDefault="006B6453" w:rsidP="006B6453">
            <w:r>
              <w:t xml:space="preserve">Signature: </w:t>
            </w:r>
          </w:p>
        </w:tc>
        <w:tc>
          <w:tcPr>
            <w:tcW w:w="8371" w:type="dxa"/>
          </w:tcPr>
          <w:p w14:paraId="67547563" w14:textId="77777777" w:rsidR="006B6453" w:rsidRDefault="006B6453" w:rsidP="006B6453"/>
        </w:tc>
      </w:tr>
      <w:tr w:rsidR="006B6453" w14:paraId="54F2A2FA" w14:textId="77777777" w:rsidTr="006B6453">
        <w:tc>
          <w:tcPr>
            <w:tcW w:w="1555" w:type="dxa"/>
          </w:tcPr>
          <w:p w14:paraId="5C65A123" w14:textId="2DA26933" w:rsidR="006B6453" w:rsidRDefault="006B6453" w:rsidP="006B6453">
            <w:r>
              <w:t>Job Title:</w:t>
            </w:r>
          </w:p>
        </w:tc>
        <w:tc>
          <w:tcPr>
            <w:tcW w:w="8371" w:type="dxa"/>
          </w:tcPr>
          <w:p w14:paraId="41E3A30B" w14:textId="77777777" w:rsidR="006B6453" w:rsidRDefault="006B6453" w:rsidP="006B6453"/>
        </w:tc>
      </w:tr>
      <w:tr w:rsidR="006B6453" w14:paraId="6E24F80B" w14:textId="77777777" w:rsidTr="006B6453">
        <w:tc>
          <w:tcPr>
            <w:tcW w:w="1555" w:type="dxa"/>
          </w:tcPr>
          <w:p w14:paraId="7B6343AF" w14:textId="289BF1F5" w:rsidR="006B6453" w:rsidRDefault="006B6453" w:rsidP="006B6453">
            <w:r>
              <w:t xml:space="preserve">Institution: </w:t>
            </w:r>
          </w:p>
        </w:tc>
        <w:tc>
          <w:tcPr>
            <w:tcW w:w="8371" w:type="dxa"/>
          </w:tcPr>
          <w:p w14:paraId="2A287BE0" w14:textId="77777777" w:rsidR="006B6453" w:rsidRDefault="006B6453" w:rsidP="006B6453"/>
        </w:tc>
      </w:tr>
      <w:tr w:rsidR="006B6453" w14:paraId="48CD99F4" w14:textId="77777777" w:rsidTr="006B6453">
        <w:tc>
          <w:tcPr>
            <w:tcW w:w="1555" w:type="dxa"/>
          </w:tcPr>
          <w:p w14:paraId="1B4CBCA1" w14:textId="50A44AD7" w:rsidR="006B6453" w:rsidRDefault="006B6453" w:rsidP="006B6453">
            <w:r>
              <w:t>Date:</w:t>
            </w:r>
          </w:p>
        </w:tc>
        <w:tc>
          <w:tcPr>
            <w:tcW w:w="8371" w:type="dxa"/>
          </w:tcPr>
          <w:p w14:paraId="69ED1F10" w14:textId="77777777" w:rsidR="006B6453" w:rsidRDefault="006B6453" w:rsidP="006B6453"/>
        </w:tc>
      </w:tr>
    </w:tbl>
    <w:p w14:paraId="5433A006" w14:textId="29D552F9" w:rsidR="006B6453" w:rsidRPr="006B6453" w:rsidRDefault="006B6453" w:rsidP="006B6453"/>
    <w:p w14:paraId="42949522" w14:textId="78DD7FD6" w:rsidR="006B6453" w:rsidRPr="006B6453" w:rsidRDefault="00810CD2" w:rsidP="006B6453">
      <w:r>
        <w:t xml:space="preserve">Once completed this document should be returned by email to </w:t>
      </w:r>
      <w:hyperlink r:id="rId12" w:history="1">
        <w:r w:rsidRPr="00CF24A1">
          <w:rPr>
            <w:rStyle w:val="Hyperlink"/>
          </w:rPr>
          <w:t>administration@basrat.org</w:t>
        </w:r>
      </w:hyperlink>
      <w:r>
        <w:t xml:space="preserve"> </w:t>
      </w:r>
    </w:p>
    <w:p w14:paraId="1C643076" w14:textId="77777777" w:rsidR="00BD6B31" w:rsidRDefault="00BD6B31" w:rsidP="00FC48A3"/>
    <w:p w14:paraId="197009FC" w14:textId="7A3BBB58" w:rsidR="00FD4F4D" w:rsidRDefault="00FD4F4D" w:rsidP="00FC48A3"/>
    <w:p w14:paraId="608F2504" w14:textId="6E8BE2A4" w:rsidR="00FD4F4D" w:rsidRDefault="00FD4F4D" w:rsidP="00FC48A3"/>
    <w:p w14:paraId="0782A5C4" w14:textId="3A1E112B" w:rsidR="00FD4F4D" w:rsidRDefault="00FD4F4D" w:rsidP="00FC48A3"/>
    <w:p w14:paraId="2E85649B" w14:textId="4E715ACF" w:rsidR="00FD4F4D" w:rsidRDefault="00FD4F4D" w:rsidP="00FC48A3"/>
    <w:p w14:paraId="6DB5A27E" w14:textId="6C27C02B" w:rsidR="00FD4F4D" w:rsidRDefault="00FD4F4D" w:rsidP="00FC48A3"/>
    <w:p w14:paraId="4C043053" w14:textId="57BEBFFC" w:rsidR="00FD4F4D" w:rsidRDefault="00FD4F4D" w:rsidP="00FC48A3"/>
    <w:p w14:paraId="4BD80C99" w14:textId="3A68328F" w:rsidR="00FD4F4D" w:rsidRDefault="00FD4F4D" w:rsidP="00FC48A3"/>
    <w:p w14:paraId="6D2F7758" w14:textId="51025C42" w:rsidR="00FD4F4D" w:rsidRDefault="00FD4F4D" w:rsidP="00FC48A3"/>
    <w:sectPr w:rsidR="00FD4F4D" w:rsidSect="00DF027C">
      <w:headerReference w:type="default" r:id="rId13"/>
      <w:footerReference w:type="default" r:id="rId14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BAF6E" w14:textId="77777777" w:rsidR="00045FBF" w:rsidRDefault="00045FBF" w:rsidP="00BC1358">
      <w:r>
        <w:separator/>
      </w:r>
    </w:p>
    <w:p w14:paraId="1A060341" w14:textId="77777777" w:rsidR="00045FBF" w:rsidRDefault="00045FBF" w:rsidP="00BC1358"/>
  </w:endnote>
  <w:endnote w:type="continuationSeparator" w:id="0">
    <w:p w14:paraId="6262B23C" w14:textId="77777777" w:rsidR="00045FBF" w:rsidRDefault="00045FBF" w:rsidP="00BC1358">
      <w:r>
        <w:continuationSeparator/>
      </w:r>
    </w:p>
    <w:p w14:paraId="7F5C8754" w14:textId="77777777" w:rsidR="00045FBF" w:rsidRDefault="00045FBF" w:rsidP="00BC13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44842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003118" w14:textId="1AFB9900" w:rsidR="004A69AA" w:rsidRDefault="004A69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3324F0" w14:textId="77777777" w:rsidR="00DF027C" w:rsidRDefault="00DF027C" w:rsidP="00BC1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BBE98" w14:textId="77777777" w:rsidR="00045FBF" w:rsidRDefault="00045FBF" w:rsidP="00BC1358">
      <w:r>
        <w:separator/>
      </w:r>
    </w:p>
    <w:p w14:paraId="0F5BC375" w14:textId="77777777" w:rsidR="00045FBF" w:rsidRDefault="00045FBF" w:rsidP="00BC1358"/>
  </w:footnote>
  <w:footnote w:type="continuationSeparator" w:id="0">
    <w:p w14:paraId="40908F36" w14:textId="77777777" w:rsidR="00045FBF" w:rsidRDefault="00045FBF" w:rsidP="00BC1358">
      <w:r>
        <w:continuationSeparator/>
      </w:r>
    </w:p>
    <w:p w14:paraId="04D2F3BF" w14:textId="77777777" w:rsidR="00045FBF" w:rsidRDefault="00045FBF" w:rsidP="00BC13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6574C" w14:textId="08D9F825" w:rsidR="004A69AA" w:rsidRDefault="004A69AA">
    <w:pPr>
      <w:pStyle w:val="Header"/>
    </w:pPr>
  </w:p>
  <w:p w14:paraId="5CCC68B1" w14:textId="77777777" w:rsidR="004A69AA" w:rsidRDefault="004A69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3B72"/>
    <w:multiLevelType w:val="hybridMultilevel"/>
    <w:tmpl w:val="80CA6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0A6F"/>
    <w:multiLevelType w:val="hybridMultilevel"/>
    <w:tmpl w:val="0C264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A0384"/>
    <w:multiLevelType w:val="hybridMultilevel"/>
    <w:tmpl w:val="3CB2F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B4577"/>
    <w:multiLevelType w:val="hybridMultilevel"/>
    <w:tmpl w:val="D0C4A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A727D"/>
    <w:multiLevelType w:val="hybridMultilevel"/>
    <w:tmpl w:val="DDDE4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01229"/>
    <w:multiLevelType w:val="hybridMultilevel"/>
    <w:tmpl w:val="C64E2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7742A"/>
    <w:multiLevelType w:val="hybridMultilevel"/>
    <w:tmpl w:val="91608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10555"/>
    <w:multiLevelType w:val="hybridMultilevel"/>
    <w:tmpl w:val="87A2D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50463"/>
    <w:multiLevelType w:val="hybridMultilevel"/>
    <w:tmpl w:val="FC001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C64BB"/>
    <w:multiLevelType w:val="hybridMultilevel"/>
    <w:tmpl w:val="6C184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D7760"/>
    <w:multiLevelType w:val="hybridMultilevel"/>
    <w:tmpl w:val="F8AA2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C357E"/>
    <w:multiLevelType w:val="hybridMultilevel"/>
    <w:tmpl w:val="D5EEA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C4B32"/>
    <w:multiLevelType w:val="hybridMultilevel"/>
    <w:tmpl w:val="033A3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85B3D"/>
    <w:multiLevelType w:val="hybridMultilevel"/>
    <w:tmpl w:val="B644B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16951"/>
    <w:multiLevelType w:val="hybridMultilevel"/>
    <w:tmpl w:val="1E5891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F1CB0"/>
    <w:multiLevelType w:val="hybridMultilevel"/>
    <w:tmpl w:val="6D860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27EF8"/>
    <w:multiLevelType w:val="hybridMultilevel"/>
    <w:tmpl w:val="6494E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877323"/>
    <w:multiLevelType w:val="hybridMultilevel"/>
    <w:tmpl w:val="AFDE6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F17780"/>
    <w:multiLevelType w:val="hybridMultilevel"/>
    <w:tmpl w:val="89864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87E7D"/>
    <w:multiLevelType w:val="hybridMultilevel"/>
    <w:tmpl w:val="CF1AD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94D4B"/>
    <w:multiLevelType w:val="hybridMultilevel"/>
    <w:tmpl w:val="27BE1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481040">
    <w:abstractNumId w:val="19"/>
  </w:num>
  <w:num w:numId="2" w16cid:durableId="457987942">
    <w:abstractNumId w:val="13"/>
  </w:num>
  <w:num w:numId="3" w16cid:durableId="2052806746">
    <w:abstractNumId w:val="14"/>
  </w:num>
  <w:num w:numId="4" w16cid:durableId="1203207123">
    <w:abstractNumId w:val="4"/>
  </w:num>
  <w:num w:numId="5" w16cid:durableId="813327411">
    <w:abstractNumId w:val="10"/>
  </w:num>
  <w:num w:numId="6" w16cid:durableId="583418940">
    <w:abstractNumId w:val="17"/>
  </w:num>
  <w:num w:numId="7" w16cid:durableId="1056006778">
    <w:abstractNumId w:val="7"/>
  </w:num>
  <w:num w:numId="8" w16cid:durableId="1484350251">
    <w:abstractNumId w:val="15"/>
  </w:num>
  <w:num w:numId="9" w16cid:durableId="715006902">
    <w:abstractNumId w:val="6"/>
  </w:num>
  <w:num w:numId="10" w16cid:durableId="516502027">
    <w:abstractNumId w:val="1"/>
  </w:num>
  <w:num w:numId="11" w16cid:durableId="2008096470">
    <w:abstractNumId w:val="8"/>
  </w:num>
  <w:num w:numId="12" w16cid:durableId="503668640">
    <w:abstractNumId w:val="12"/>
  </w:num>
  <w:num w:numId="13" w16cid:durableId="750390049">
    <w:abstractNumId w:val="3"/>
  </w:num>
  <w:num w:numId="14" w16cid:durableId="1257791710">
    <w:abstractNumId w:val="16"/>
  </w:num>
  <w:num w:numId="15" w16cid:durableId="1574661011">
    <w:abstractNumId w:val="9"/>
  </w:num>
  <w:num w:numId="16" w16cid:durableId="1462846538">
    <w:abstractNumId w:val="0"/>
  </w:num>
  <w:num w:numId="17" w16cid:durableId="819688817">
    <w:abstractNumId w:val="11"/>
  </w:num>
  <w:num w:numId="18" w16cid:durableId="1223784109">
    <w:abstractNumId w:val="2"/>
  </w:num>
  <w:num w:numId="19" w16cid:durableId="2100903892">
    <w:abstractNumId w:val="18"/>
  </w:num>
  <w:num w:numId="20" w16cid:durableId="1044212153">
    <w:abstractNumId w:val="5"/>
  </w:num>
  <w:num w:numId="21" w16cid:durableId="29710265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140"/>
    <w:rsid w:val="00003749"/>
    <w:rsid w:val="0001034D"/>
    <w:rsid w:val="0002482E"/>
    <w:rsid w:val="00045FBF"/>
    <w:rsid w:val="00050324"/>
    <w:rsid w:val="000710B2"/>
    <w:rsid w:val="000A0150"/>
    <w:rsid w:val="000A6003"/>
    <w:rsid w:val="000B0314"/>
    <w:rsid w:val="000B16BC"/>
    <w:rsid w:val="000C764A"/>
    <w:rsid w:val="000D2F59"/>
    <w:rsid w:val="000E63C9"/>
    <w:rsid w:val="0012127D"/>
    <w:rsid w:val="00130E9D"/>
    <w:rsid w:val="00144685"/>
    <w:rsid w:val="00150A6D"/>
    <w:rsid w:val="00170B12"/>
    <w:rsid w:val="00185B35"/>
    <w:rsid w:val="001F2BC8"/>
    <w:rsid w:val="001F4BB6"/>
    <w:rsid w:val="001F5F6B"/>
    <w:rsid w:val="00243EBC"/>
    <w:rsid w:val="00246A35"/>
    <w:rsid w:val="0027457B"/>
    <w:rsid w:val="00283DF2"/>
    <w:rsid w:val="00284348"/>
    <w:rsid w:val="002917DE"/>
    <w:rsid w:val="002B55BA"/>
    <w:rsid w:val="002F51F5"/>
    <w:rsid w:val="00312137"/>
    <w:rsid w:val="00330359"/>
    <w:rsid w:val="0033762F"/>
    <w:rsid w:val="0034110F"/>
    <w:rsid w:val="00364C12"/>
    <w:rsid w:val="00366C7E"/>
    <w:rsid w:val="00384EA3"/>
    <w:rsid w:val="003A39A1"/>
    <w:rsid w:val="003B5943"/>
    <w:rsid w:val="003C2191"/>
    <w:rsid w:val="003C42FC"/>
    <w:rsid w:val="003D3863"/>
    <w:rsid w:val="004110DE"/>
    <w:rsid w:val="00420DAB"/>
    <w:rsid w:val="00423B17"/>
    <w:rsid w:val="00437121"/>
    <w:rsid w:val="0044085A"/>
    <w:rsid w:val="00463140"/>
    <w:rsid w:val="0048468A"/>
    <w:rsid w:val="00486658"/>
    <w:rsid w:val="004A294C"/>
    <w:rsid w:val="004A69AA"/>
    <w:rsid w:val="004A7729"/>
    <w:rsid w:val="004B21A5"/>
    <w:rsid w:val="00500729"/>
    <w:rsid w:val="005037F0"/>
    <w:rsid w:val="00516A86"/>
    <w:rsid w:val="00525261"/>
    <w:rsid w:val="005275F6"/>
    <w:rsid w:val="00572102"/>
    <w:rsid w:val="00592E11"/>
    <w:rsid w:val="005953B9"/>
    <w:rsid w:val="005C1C08"/>
    <w:rsid w:val="005D12B5"/>
    <w:rsid w:val="005D6D08"/>
    <w:rsid w:val="005F1BB0"/>
    <w:rsid w:val="00626BA0"/>
    <w:rsid w:val="00656C4D"/>
    <w:rsid w:val="00665A32"/>
    <w:rsid w:val="0069728F"/>
    <w:rsid w:val="006B6453"/>
    <w:rsid w:val="006E22F7"/>
    <w:rsid w:val="006E5716"/>
    <w:rsid w:val="006F539B"/>
    <w:rsid w:val="00702F86"/>
    <w:rsid w:val="00707F54"/>
    <w:rsid w:val="007302B3"/>
    <w:rsid w:val="00730733"/>
    <w:rsid w:val="00730E3A"/>
    <w:rsid w:val="00736AAF"/>
    <w:rsid w:val="007624E6"/>
    <w:rsid w:val="00765B2A"/>
    <w:rsid w:val="00783A34"/>
    <w:rsid w:val="007853D1"/>
    <w:rsid w:val="00793AD2"/>
    <w:rsid w:val="007C6B52"/>
    <w:rsid w:val="007D16C5"/>
    <w:rsid w:val="00803946"/>
    <w:rsid w:val="00805D86"/>
    <w:rsid w:val="00810CD2"/>
    <w:rsid w:val="00852FD5"/>
    <w:rsid w:val="00862FE4"/>
    <w:rsid w:val="0086389A"/>
    <w:rsid w:val="0087605E"/>
    <w:rsid w:val="008B1FEE"/>
    <w:rsid w:val="008E68B7"/>
    <w:rsid w:val="008F5510"/>
    <w:rsid w:val="00903C32"/>
    <w:rsid w:val="00916B16"/>
    <w:rsid w:val="009173B9"/>
    <w:rsid w:val="0093335D"/>
    <w:rsid w:val="0093613E"/>
    <w:rsid w:val="00943026"/>
    <w:rsid w:val="00943AA5"/>
    <w:rsid w:val="009515CC"/>
    <w:rsid w:val="00966B81"/>
    <w:rsid w:val="00994BD5"/>
    <w:rsid w:val="009C7720"/>
    <w:rsid w:val="009F3BA5"/>
    <w:rsid w:val="00A23AFA"/>
    <w:rsid w:val="00A31B3E"/>
    <w:rsid w:val="00A52765"/>
    <w:rsid w:val="00A532F3"/>
    <w:rsid w:val="00A8489E"/>
    <w:rsid w:val="00A86308"/>
    <w:rsid w:val="00A863CE"/>
    <w:rsid w:val="00AC29F3"/>
    <w:rsid w:val="00AF2CE3"/>
    <w:rsid w:val="00B231E5"/>
    <w:rsid w:val="00B3066D"/>
    <w:rsid w:val="00B44766"/>
    <w:rsid w:val="00BB6121"/>
    <w:rsid w:val="00BC1358"/>
    <w:rsid w:val="00BD6B31"/>
    <w:rsid w:val="00BF3D93"/>
    <w:rsid w:val="00BF60AF"/>
    <w:rsid w:val="00C000F9"/>
    <w:rsid w:val="00C02B87"/>
    <w:rsid w:val="00C4086D"/>
    <w:rsid w:val="00C60879"/>
    <w:rsid w:val="00CA1896"/>
    <w:rsid w:val="00CB5B28"/>
    <w:rsid w:val="00CB6BE2"/>
    <w:rsid w:val="00CF5371"/>
    <w:rsid w:val="00D0323A"/>
    <w:rsid w:val="00D0559F"/>
    <w:rsid w:val="00D077E9"/>
    <w:rsid w:val="00D22CC4"/>
    <w:rsid w:val="00D42CB7"/>
    <w:rsid w:val="00D5245D"/>
    <w:rsid w:val="00D5413D"/>
    <w:rsid w:val="00D570A9"/>
    <w:rsid w:val="00D70D02"/>
    <w:rsid w:val="00D770C7"/>
    <w:rsid w:val="00D82B96"/>
    <w:rsid w:val="00D86945"/>
    <w:rsid w:val="00D90290"/>
    <w:rsid w:val="00D97394"/>
    <w:rsid w:val="00DD152F"/>
    <w:rsid w:val="00DE213F"/>
    <w:rsid w:val="00DF027C"/>
    <w:rsid w:val="00DF1498"/>
    <w:rsid w:val="00E00A32"/>
    <w:rsid w:val="00E22ACD"/>
    <w:rsid w:val="00E372A5"/>
    <w:rsid w:val="00E52216"/>
    <w:rsid w:val="00E620B0"/>
    <w:rsid w:val="00E66561"/>
    <w:rsid w:val="00E81B40"/>
    <w:rsid w:val="00E84587"/>
    <w:rsid w:val="00EC1F63"/>
    <w:rsid w:val="00EF555B"/>
    <w:rsid w:val="00F027BB"/>
    <w:rsid w:val="00F11DCF"/>
    <w:rsid w:val="00F162EA"/>
    <w:rsid w:val="00F20EE5"/>
    <w:rsid w:val="00F52D27"/>
    <w:rsid w:val="00F76100"/>
    <w:rsid w:val="00F83527"/>
    <w:rsid w:val="00F94AA9"/>
    <w:rsid w:val="00FC48A3"/>
    <w:rsid w:val="00FD4F4D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21F5A"/>
  <w15:docId w15:val="{FCD3D719-25C0-43F5-8855-DFF085417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358"/>
    <w:pPr>
      <w:spacing w:after="0"/>
    </w:pPr>
    <w:rPr>
      <w:rFonts w:eastAsiaTheme="minorEastAsia"/>
      <w:bCs/>
      <w:szCs w:val="22"/>
      <w:lang w:val="en-GB"/>
    </w:rPr>
  </w:style>
  <w:style w:type="paragraph" w:styleId="Heading1">
    <w:name w:val="heading 1"/>
    <w:basedOn w:val="Normal"/>
    <w:link w:val="Heading1Char"/>
    <w:uiPriority w:val="4"/>
    <w:qFormat/>
    <w:rsid w:val="00BC1358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40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4A69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4707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8F551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EAAA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BC1358"/>
    <w:pPr>
      <w:spacing w:after="200" w:line="240" w:lineRule="auto"/>
    </w:pPr>
    <w:rPr>
      <w:rFonts w:asciiTheme="majorHAnsi" w:eastAsiaTheme="majorEastAsia" w:hAnsiTheme="majorHAnsi" w:cstheme="majorBidi"/>
      <w:bCs w:val="0"/>
      <w:color w:val="082A75" w:themeColor="text2"/>
      <w:sz w:val="56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BC1358"/>
    <w:rPr>
      <w:rFonts w:asciiTheme="majorHAnsi" w:eastAsiaTheme="majorEastAsia" w:hAnsiTheme="majorHAnsi" w:cstheme="majorBidi"/>
      <w:b/>
      <w:bCs/>
      <w:color w:val="082A75" w:themeColor="text2"/>
      <w:sz w:val="56"/>
      <w:szCs w:val="48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BC1358"/>
    <w:rPr>
      <w:rFonts w:asciiTheme="majorHAnsi" w:eastAsiaTheme="majorEastAsia" w:hAnsiTheme="majorHAnsi" w:cstheme="majorBidi"/>
      <w:bCs/>
      <w:color w:val="061F57" w:themeColor="text2" w:themeShade="BF"/>
      <w:kern w:val="28"/>
      <w:sz w:val="40"/>
      <w:szCs w:val="22"/>
    </w:rPr>
  </w:style>
  <w:style w:type="paragraph" w:styleId="Header">
    <w:name w:val="header"/>
    <w:basedOn w:val="Normal"/>
    <w:link w:val="HeaderChar"/>
    <w:uiPriority w:val="99"/>
    <w:unhideWhenUsed/>
    <w:rsid w:val="005037F0"/>
  </w:style>
  <w:style w:type="character" w:customStyle="1" w:styleId="HeaderChar">
    <w:name w:val="Header Char"/>
    <w:basedOn w:val="DefaultParagraphFont"/>
    <w:link w:val="Header"/>
    <w:uiPriority w:val="99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4A69AA"/>
    <w:pPr>
      <w:keepLines/>
      <w:spacing w:after="0" w:line="259" w:lineRule="auto"/>
      <w:outlineLvl w:val="9"/>
    </w:pPr>
    <w:rPr>
      <w:bCs w:val="0"/>
      <w:color w:val="AEAAAA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A69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A69A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4A69AA"/>
    <w:rPr>
      <w:color w:val="3592C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5"/>
    <w:rsid w:val="004A69AA"/>
    <w:rPr>
      <w:rFonts w:asciiTheme="majorHAnsi" w:eastAsiaTheme="majorEastAsia" w:hAnsiTheme="majorHAnsi" w:cstheme="majorBidi"/>
      <w:bCs/>
      <w:color w:val="747070" w:themeColor="accent1" w:themeShade="7F"/>
    </w:rPr>
  </w:style>
  <w:style w:type="paragraph" w:styleId="TOC3">
    <w:name w:val="toc 3"/>
    <w:basedOn w:val="Normal"/>
    <w:next w:val="Normal"/>
    <w:autoRedefine/>
    <w:uiPriority w:val="39"/>
    <w:unhideWhenUsed/>
    <w:rsid w:val="004A69AA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1"/>
    <w:rsid w:val="008F5510"/>
    <w:rPr>
      <w:rFonts w:asciiTheme="majorHAnsi" w:eastAsiaTheme="majorEastAsia" w:hAnsiTheme="majorHAnsi" w:cstheme="majorBidi"/>
      <w:bCs/>
      <w:i/>
      <w:iCs/>
      <w:color w:val="AEAAAA" w:themeColor="accent1" w:themeShade="BF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761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852FD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953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53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53B9"/>
    <w:rPr>
      <w:rFonts w:eastAsiaTheme="minorEastAsia"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3B9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3B9"/>
    <w:rPr>
      <w:rFonts w:eastAsiaTheme="minorEastAsia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administration@basrat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lie\AppData\Local\Microsoft\Office\16.0\DTS\en-US%7b535BB75C-9A78-4F2F-8DD9-5BFD74CD485C%7d\%7bE07E042C-6749-401B-9877-F91829C79D3C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1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E7E6E6"/>
      </a:accent1>
      <a:accent2>
        <a:srgbClr val="082A75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733C36-AE9B-48B0-8189-4945FE3D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{E07E042C-6749-401B-9877-F91829C79D3C}tf16392850_win32</Template>
  <TotalTime>226</TotalTime>
  <Pages>3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Standards of Ethical Conduct and Behavior</vt:lpstr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Standards of Ethical Conduct and Behavior</dc:title>
  <dc:creator>Oliver Coburn</dc:creator>
  <cp:keywords/>
  <cp:lastModifiedBy>Oliver Coburn</cp:lastModifiedBy>
  <cp:revision>14</cp:revision>
  <cp:lastPrinted>2022-10-05T11:33:00Z</cp:lastPrinted>
  <dcterms:created xsi:type="dcterms:W3CDTF">2022-09-22T15:16:00Z</dcterms:created>
  <dcterms:modified xsi:type="dcterms:W3CDTF">2022-10-05T11:38:00Z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